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rPr>
          <w:rFonts w:hint="eastAsia" w:eastAsia="楷体_GB2312"/>
          <w:b/>
          <w:sz w:val="32"/>
          <w:szCs w:val="32"/>
        </w:rPr>
      </w:pPr>
      <w:r>
        <w:rPr>
          <w:sz w:val="21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-3265170</wp:posOffset>
            </wp:positionH>
            <wp:positionV relativeFrom="paragraph">
              <wp:posOffset>-990600</wp:posOffset>
            </wp:positionV>
            <wp:extent cx="7560310" cy="2347595"/>
            <wp:effectExtent l="0" t="0" r="8890" b="1905"/>
            <wp:wrapNone/>
            <wp:docPr id="2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1"/>
                    <pic:cNvPicPr>
                      <a:picLocks noChangeAspect="1"/>
                    </pic:cNvPicPr>
                  </pic:nvPicPr>
                  <pic:blipFill>
                    <a:blip r:embed="rId6"/>
                    <a:srcRect t="18515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310" cy="23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-127000</wp:posOffset>
                </wp:positionV>
                <wp:extent cx="1828800" cy="1828800"/>
                <wp:effectExtent l="0" t="0" r="0" b="0"/>
                <wp:wrapSquare wrapText="bothSides"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80"/>
                                <w:szCs w:val="8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80"/>
                                <w:szCs w:val="80"/>
                              </w:rPr>
                              <w:t>产品报价单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23pt;margin-top:-10pt;height:144pt;width:144pt;mso-wrap-distance-bottom:0pt;mso-wrap-distance-left:9pt;mso-wrap-distance-right:9pt;mso-wrap-distance-top:0pt;mso-wrap-style:none;z-index:251663360;mso-width-relative:page;mso-height-relative:page;" filled="f" stroked="f" coordsize="21600,21600" o:gfxdata="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Lpwt/1AAAAAsBAAAPAAAAAAAA&#10;AAEAIAAAACIAAABkcnMvZG93bnJldi54bWxQSwECFAAUAAAACACHTuJA+YV7Ht0BAACyAwAADgAA&#10;AAAAAAABACAAAAAjAQAAZHJzL2Uyb0RvYy54bWxQSwUGAAAAAAYABgBZAQAAcgUAAAAA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80"/>
                          <w:szCs w:val="8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80"/>
                          <w:szCs w:val="80"/>
                        </w:rPr>
                        <w:t>产品报价单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4195445</wp:posOffset>
                </wp:positionH>
                <wp:positionV relativeFrom="paragraph">
                  <wp:posOffset>-212090</wp:posOffset>
                </wp:positionV>
                <wp:extent cx="2297430" cy="1378585"/>
                <wp:effectExtent l="0" t="0" r="0" b="0"/>
                <wp:wrapSquare wrapText="bothSides"/>
                <wp:docPr id="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7430" cy="137858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 xml:space="preserve">编号：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  <w:lang w:val="en-US" w:eastAsia="zh-CN"/>
                              </w:rPr>
                              <w:t>20230407001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报价日期：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  <w:lang w:val="en-US" w:eastAsia="zh-CN"/>
                              </w:rPr>
                              <w:t>2033年04月07日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330.35pt;margin-top:-16.7pt;height:108.55pt;width:180.9pt;mso-wrap-distance-bottom:0pt;mso-wrap-distance-left:9pt;mso-wrap-distance-right:9pt;mso-wrap-distance-top:0pt;z-index:251664384;mso-width-relative:page;mso-height-relative:page;" filled="f" stroked="f" coordsize="21600,21600" o:gfxdata="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6/sBfd4AAAAMAQAA&#10;DwAAAAAAAAABACAAAAAiAAAAZHJzL2Rvd25yZXYueG1sUEsBAhQAFAAAAAgAh07iQO4zGAPaAQAA&#10;mgMAAA4AAAAAAAAAAQAgAAAALQEAAGRycy9lMm9Eb2MueG1sUEsFBgAAAAAGAAYAWQEAAHkFAAAA&#10;AA=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 xml:space="preserve">编号：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  <w:lang w:val="en-US" w:eastAsia="zh-CN"/>
                        </w:rPr>
                        <w:t>20230407001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 xml:space="preserve">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报价日期：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  <w:lang w:val="en-US" w:eastAsia="zh-CN"/>
                        </w:rPr>
                        <w:t>2033年04月07日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wordWrap w:val="0"/>
        <w:adjustRightInd w:val="0"/>
        <w:snapToGrid w:val="0"/>
        <w:jc w:val="right"/>
        <w:rPr>
          <w:rFonts w:hint="eastAsia" w:eastAsia="楷体_GB2312"/>
          <w:b/>
          <w:sz w:val="48"/>
          <w:szCs w:val="4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-2672715</wp:posOffset>
                </wp:positionH>
                <wp:positionV relativeFrom="paragraph">
                  <wp:posOffset>8559165</wp:posOffset>
                </wp:positionV>
                <wp:extent cx="1828800" cy="1828800"/>
                <wp:effectExtent l="0" t="0" r="0" b="0"/>
                <wp:wrapSquare wrapText="bothSides"/>
                <wp:docPr id="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  <w:t>西昌陆运帮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210.45pt;margin-top:673.95pt;height:144pt;width:144pt;mso-wrap-distance-bottom:0pt;mso-wrap-distance-left:9pt;mso-wrap-distance-right:9pt;mso-wrap-distance-top:0pt;mso-wrap-style:none;z-index:251667456;mso-width-relative:page;mso-height-relative:page;" filled="f" stroked="f" coordsize="21600,21600" o:gfxdata="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Ed7vW7YAAAADwEAAA8A&#10;AAAAAAAAAQAgAAAAIgAAAGRycy9kb3ducmV2LnhtbFBLAQIUABQAAAAIAIdO4kArY2Uh3gEAALMD&#10;AAAOAAAAAAAAAAEAIAAAACcBAABkcnMvZTJvRG9jLnhtbFBLBQYAAAAABgAGAFkBAAB3BQAAAAA=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color w:val="FFFFFF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30"/>
                          <w:szCs w:val="30"/>
                          <w:lang w:val="en-US" w:eastAsia="zh-CN"/>
                        </w:rPr>
                        <w:t>西昌陆运帮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-2835910</wp:posOffset>
                </wp:positionH>
                <wp:positionV relativeFrom="paragraph">
                  <wp:posOffset>7557135</wp:posOffset>
                </wp:positionV>
                <wp:extent cx="3576955" cy="429260"/>
                <wp:effectExtent l="0" t="0" r="0" b="0"/>
                <wp:wrapSquare wrapText="bothSides"/>
                <wp:docPr id="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6955" cy="42926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C72A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C72A0"/>
                                <w:sz w:val="24"/>
                                <w:szCs w:val="24"/>
                              </w:rPr>
                              <w:t>我们衷心感谢您的询价，并期待与您合作成功！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-223.3pt;margin-top:595.05pt;height:33.8pt;width:281.65pt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m96I7fAAAADgEA&#10;AA8AAAAAAAAAAQAgAAAAIgAAAGRycy9kb3ducmV2LnhtbFBLAQIUABQAAAAIAIdO4kBzHHxC2gEA&#10;AJkDAAAOAAAAAAAAAAEAIAAAAC4BAABkcnMvZTJvRG9jLnhtbFBLBQYAAAAABgAGAFkBAAB6BQAA&#10;AAA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C72A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C72A0"/>
                          <w:sz w:val="24"/>
                          <w:szCs w:val="24"/>
                        </w:rPr>
                        <w:t>我们衷心感谢您的询价，并期待与您合作成功！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-2696845</wp:posOffset>
                </wp:positionH>
                <wp:positionV relativeFrom="paragraph">
                  <wp:posOffset>1530985</wp:posOffset>
                </wp:positionV>
                <wp:extent cx="6619875" cy="6069965"/>
                <wp:effectExtent l="0" t="0" r="0" b="0"/>
                <wp:wrapTopAndBottom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875" cy="606996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5"/>
                              <w:tblpPr w:leftFromText="180" w:rightFromText="180" w:horzAnchor="margin" w:tblpY="-958"/>
                              <w:tblOverlap w:val="never"/>
                              <w:tblW w:w="0" w:type="auto"/>
                              <w:tblInd w:w="23" w:type="dxa"/>
                              <w:tblBorders>
                                <w:top w:val="single" w:color="3C72A0" w:sz="4" w:space="0"/>
                                <w:left w:val="single" w:color="3C72A0" w:sz="4" w:space="0"/>
                                <w:bottom w:val="single" w:color="3C72A0" w:sz="4" w:space="0"/>
                                <w:right w:val="single" w:color="3C72A0" w:sz="4" w:space="0"/>
                                <w:insideH w:val="single" w:color="3C72A0" w:sz="4" w:space="0"/>
                                <w:insideV w:val="single" w:color="3C72A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661"/>
                              <w:gridCol w:w="2455"/>
                              <w:gridCol w:w="1094"/>
                              <w:gridCol w:w="121"/>
                              <w:gridCol w:w="1038"/>
                              <w:gridCol w:w="1477"/>
                              <w:gridCol w:w="1539"/>
                              <w:gridCol w:w="1572"/>
                            </w:tblGrid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exact"/>
                              </w:trPr>
                              <w:tc>
                                <w:tcPr>
                                  <w:tcW w:w="4210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客户单位：西昌元琨商贸有限公司</w:t>
                                  </w:r>
                                </w:p>
                              </w:tc>
                              <w:tc>
                                <w:tcPr>
                                  <w:tcW w:w="574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报价单位：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西昌市陆运帮网络科技有限公司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exact"/>
                              </w:trPr>
                              <w:tc>
                                <w:tcPr>
                                  <w:tcW w:w="4210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联系人：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钟铃</w:t>
                                  </w:r>
                                </w:p>
                              </w:tc>
                              <w:tc>
                                <w:tcPr>
                                  <w:tcW w:w="574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联系人：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焦世鑫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exact"/>
                              </w:trPr>
                              <w:tc>
                                <w:tcPr>
                                  <w:tcW w:w="4210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联系方式：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15102824420</w:t>
                                  </w:r>
                                </w:p>
                              </w:tc>
                              <w:tc>
                                <w:tcPr>
                                  <w:tcW w:w="574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联系方式：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13619208333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21" w:hRule="atLeast"/>
                              </w:trPr>
                              <w:tc>
                                <w:tcPr>
                                  <w:tcW w:w="9957" w:type="dxa"/>
                                  <w:gridSpan w:val="8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贵公司预购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软件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，现报价如下：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序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产品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名称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规格型号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数量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单价（元）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合价（元）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数据大屏设计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一套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20000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20000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网络货运平台接口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信息接口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3200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73600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北斗定位部标接口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信息接口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3200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6400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数据大屏硬件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一套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159811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159811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详请见附件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3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总计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 xml:space="preserve">：￥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259811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 xml:space="preserve"> 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661" w:type="dxa"/>
                                  <w:vMerge w:val="restart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报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价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说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明</w:t>
                                  </w: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①以上报价含安装、调试、运费及普票。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②产品按国家规定保质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12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个月。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3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③供货周期：</w:t>
                                  </w:r>
                                  <w:r>
                                    <w:rPr>
                                      <w:rFonts w:hint="eastAsia" w:cs="Times New Roman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个工作日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内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3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次年每年服务费为软件部分15%，既10万*15%=1.5万元/年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85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 w:firstLine="210" w:firstLineChars="100"/>
                                    <w:jc w:val="left"/>
                                    <w:rPr>
                                      <w:rFonts w:hint="default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⑤数据大屏能够点击并看到所有运单中的车辆，不能查询历史运单中的车辆位置</w:t>
                                  </w: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212.35pt;margin-top:120.55pt;height:477.95pt;width:521.25pt;mso-wrap-distance-bottom:0pt;mso-wrap-distance-top:0pt;z-index:251659264;mso-width-relative:page;mso-height-relative:page;" filled="f" stroked="f" coordsize="21600,21600" o:gfxdata="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LAWq94AAAANAQAADwAA&#10;AAAAAAABACAAAAAiAAAAZHJzL2Rvd25yZXYueG1sUEsBAhQAFAAAAAgAh07iQEozMTzXAQAAmgMA&#10;AA4AAAAAAAAAAQAgAAAALQEAAGRycy9lMm9Eb2MueG1sUEsFBgAAAAAGAAYAWQEAAHYFAAAAAA=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tbl>
                      <w:tblPr>
                        <w:tblStyle w:val="5"/>
                        <w:tblpPr w:leftFromText="180" w:rightFromText="180" w:horzAnchor="margin" w:tblpY="-958"/>
                        <w:tblOverlap w:val="never"/>
                        <w:tblW w:w="0" w:type="auto"/>
                        <w:tblInd w:w="23" w:type="dxa"/>
                        <w:tblBorders>
                          <w:top w:val="single" w:color="3C72A0" w:sz="4" w:space="0"/>
                          <w:left w:val="single" w:color="3C72A0" w:sz="4" w:space="0"/>
                          <w:bottom w:val="single" w:color="3C72A0" w:sz="4" w:space="0"/>
                          <w:right w:val="single" w:color="3C72A0" w:sz="4" w:space="0"/>
                          <w:insideH w:val="single" w:color="3C72A0" w:sz="4" w:space="0"/>
                          <w:insideV w:val="single" w:color="3C72A0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661"/>
                        <w:gridCol w:w="2455"/>
                        <w:gridCol w:w="1094"/>
                        <w:gridCol w:w="121"/>
                        <w:gridCol w:w="1038"/>
                        <w:gridCol w:w="1477"/>
                        <w:gridCol w:w="1539"/>
                        <w:gridCol w:w="1572"/>
                      </w:tblGrid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exact"/>
                        </w:trPr>
                        <w:tc>
                          <w:tcPr>
                            <w:tcW w:w="4210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客户单位：西昌元琨商贸有限公司</w:t>
                            </w:r>
                          </w:p>
                        </w:tc>
                        <w:tc>
                          <w:tcPr>
                            <w:tcW w:w="574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报价单位：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西昌市陆运帮网络科技有限公司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exact"/>
                        </w:trPr>
                        <w:tc>
                          <w:tcPr>
                            <w:tcW w:w="4210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联系人：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钟铃</w:t>
                            </w:r>
                          </w:p>
                        </w:tc>
                        <w:tc>
                          <w:tcPr>
                            <w:tcW w:w="574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联系人：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焦世鑫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exact"/>
                        </w:trPr>
                        <w:tc>
                          <w:tcPr>
                            <w:tcW w:w="4210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联系方式：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15102824420</w:t>
                            </w:r>
                          </w:p>
                        </w:tc>
                        <w:tc>
                          <w:tcPr>
                            <w:tcW w:w="574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联系方式：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13619208333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21" w:hRule="atLeast"/>
                        </w:trPr>
                        <w:tc>
                          <w:tcPr>
                            <w:tcW w:w="9957" w:type="dxa"/>
                            <w:gridSpan w:val="8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贵公司预购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软件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，现报价如下：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42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序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产品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名称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规格型号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数量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单价（元）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合价（元）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备注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数据大屏设计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一套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20000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20000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网络货运平台接口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信息接口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3200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73600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北斗定位部标接口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信息接口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3200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6400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数据大屏硬件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一套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159811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159811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详请见附件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10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3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总计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 xml:space="preserve">：￥ </w:t>
                            </w: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259811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 xml:space="preserve"> 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0" w:hRule="atLeast"/>
                        </w:trPr>
                        <w:tc>
                          <w:tcPr>
                            <w:tcW w:w="661" w:type="dxa"/>
                            <w:vMerge w:val="restart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报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说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明</w:t>
                            </w: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①以上报价含安装、调试、运费及普票。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0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②产品按国家规定保质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12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个月。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3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③供货周期：</w:t>
                            </w:r>
                            <w:r>
                              <w:rPr>
                                <w:rFonts w:hint="eastAsia" w:cs="Times New Roman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30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个工作日</w:t>
                            </w: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内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3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default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④</w:t>
                            </w: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次年每年服务费为软件部分15%，既10万*15%=1.5万元/年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85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 w:firstLine="210" w:firstLineChars="100"/>
                              <w:jc w:val="left"/>
                              <w:rPr>
                                <w:rFonts w:hint="default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⑤数据大屏能够点击并看到所有运单中的车辆，不能查询历史运单中的车辆位置</w:t>
                            </w:r>
                          </w:p>
                        </w:tc>
                      </w:tr>
                    </w:tbl>
                    <w:p/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-2765425</wp:posOffset>
                </wp:positionH>
                <wp:positionV relativeFrom="paragraph">
                  <wp:posOffset>539115</wp:posOffset>
                </wp:positionV>
                <wp:extent cx="1828800" cy="1828800"/>
                <wp:effectExtent l="0" t="0" r="0" b="0"/>
                <wp:wrapSquare wrapText="bothSides"/>
                <wp:docPr id="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default" w:ascii="Arial" w:hAnsi="Arial" w:eastAsia="微软雅黑" w:cs="Arial"/>
                                <w:b w:val="0"/>
                                <w:bCs/>
                                <w:caps/>
                                <w:smallCaps w:val="0"/>
                                <w:color w:val="FFFFFF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eastAsia="微软雅黑" w:cs="Arial"/>
                                <w:b w:val="0"/>
                                <w:bCs/>
                                <w:caps/>
                                <w:smallCaps w:val="0"/>
                                <w:color w:val="FFFFFF"/>
                                <w:sz w:val="40"/>
                                <w:szCs w:val="40"/>
                                <w:lang w:val="en-US" w:eastAsia="zh-CN"/>
                              </w:rPr>
                              <w:t>Price list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217.75pt;margin-top:42.45pt;height:144pt;width:144pt;mso-wrap-distance-bottom:0pt;mso-wrap-distance-left:9pt;mso-wrap-distance-right:9pt;mso-wrap-distance-top:0pt;mso-wrap-style:none;z-index:251666432;mso-width-relative:page;mso-height-relative:page;" filled="f" stroked="f" coordsize="21600,21600" o:gfxdata="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B642PXAAAADAEAAA8AAAAA&#10;AAAAAQAgAAAAIgAAAGRycy9kb3ducmV2LnhtbFBLAQIUABQAAAAIAIdO4kDP3R+d3AEAALIDAAAO&#10;AAAAAAAAAAEAIAAAACYBAABkcnMvZTJvRG9jLnhtbFBLBQYAAAAABgAGAFkBAAB0BQAAAAA=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default" w:ascii="Arial" w:hAnsi="Arial" w:eastAsia="微软雅黑" w:cs="Arial"/>
                          <w:b w:val="0"/>
                          <w:bCs/>
                          <w:caps/>
                          <w:smallCaps w:val="0"/>
                          <w:color w:val="FFFFFF"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eastAsia="微软雅黑" w:cs="Arial"/>
                          <w:b w:val="0"/>
                          <w:bCs/>
                          <w:caps/>
                          <w:smallCaps w:val="0"/>
                          <w:color w:val="FFFFFF"/>
                          <w:sz w:val="40"/>
                          <w:szCs w:val="40"/>
                          <w:lang w:val="en-US" w:eastAsia="zh-CN"/>
                        </w:rPr>
                        <w:t>Price list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-3265170</wp:posOffset>
            </wp:positionH>
            <wp:positionV relativeFrom="paragraph">
              <wp:posOffset>8305800</wp:posOffset>
            </wp:positionV>
            <wp:extent cx="7560310" cy="1928495"/>
            <wp:effectExtent l="0" t="0" r="8890" b="1905"/>
            <wp:wrapNone/>
            <wp:docPr id="3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1"/>
                    <pic:cNvPicPr>
                      <a:picLocks noChangeAspect="1"/>
                    </pic:cNvPicPr>
                  </pic:nvPicPr>
                  <pic:blipFill>
                    <a:blip r:embed="rId6"/>
                    <a:srcRect t="3306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560310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-983615</wp:posOffset>
                </wp:positionH>
                <wp:positionV relativeFrom="paragraph">
                  <wp:posOffset>8612505</wp:posOffset>
                </wp:positionV>
                <wp:extent cx="3016250" cy="741680"/>
                <wp:effectExtent l="0" t="0" r="0" b="0"/>
                <wp:wrapNone/>
                <wp:docPr id="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0" cy="74168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40" w:lineRule="exac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/>
                                <w:sz w:val="24"/>
                                <w:szCs w:val="24"/>
                                <w:lang w:val="en-US" w:eastAsia="zh-CN"/>
                              </w:rPr>
                              <w:t>报价单说明：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40" w:lineRule="exac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1"/>
                                <w:szCs w:val="21"/>
                                <w:lang w:val="en-US" w:eastAsia="zh-CN"/>
                              </w:rPr>
                              <w:t>运输方式：送货上门或自提，运费由供方承担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-77.45pt;margin-top:678.15pt;height:58.4pt;width:237.5pt;z-index:-251654144;mso-width-relative:page;mso-height-relative:page;" filled="f" stroked="f" coordsize="21600,21600" o:gfxdata="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GZV24AAAAA4B&#10;AAAPAAAAAAAAAAEAIAAAACIAAABkcnMvZG93bnJldi54bWxQSwECFAAUAAAACACHTuJAlj1Aa9oB&#10;AACaAwAADgAAAAAAAAABACAAAAAvAQAAZHJzL2Uyb0RvYy54bWxQSwUGAAAAAAYABgBZAQAAewUA&#10;AAAA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40" w:lineRule="exac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/>
                          <w:sz w:val="24"/>
                          <w:szCs w:val="24"/>
                          <w:lang w:val="en-US" w:eastAsia="zh-CN"/>
                        </w:rPr>
                        <w:t>报价单说明：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40" w:lineRule="exac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1"/>
                          <w:szCs w:val="21"/>
                          <w:lang w:val="en-US" w:eastAsia="zh-CN"/>
                        </w:rPr>
                        <w:t>运输方式：送货上门或自提，运费由供方承担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-2740660</wp:posOffset>
                </wp:positionH>
                <wp:positionV relativeFrom="paragraph">
                  <wp:posOffset>8925560</wp:posOffset>
                </wp:positionV>
                <wp:extent cx="1828800" cy="1828800"/>
                <wp:effectExtent l="0" t="0" r="0" b="0"/>
                <wp:wrapSquare wrapText="bothSides"/>
                <wp:docPr id="1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  <w:t>请输入公司名称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-215.8pt;margin-top:702.8pt;height:144pt;width:144pt;mso-wrap-distance-bottom:0pt;mso-wrap-distance-left:9pt;mso-wrap-distance-right:9pt;mso-wrap-distance-top:0pt;mso-wrap-style:none;z-index:251668480;mso-width-relative:page;mso-height-relative:page;" filled="f" stroked="f" coordsize="21600,21600" o:gfxdata="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BbHvNcAAAAPAQAADwAA&#10;AAAAAAABACAAAAAiAAAAZHJzL2Rvd25yZXYueG1sUEsBAhQAFAAAAAgAh07iQLU9rlTeAQAAtAMA&#10;AA4AAAAAAAAAAQAgAAAAJgEAAGRycy9lMm9Eb2MueG1sUEsFBgAAAAAGAAYAWQEAAHYFAAAAAA==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eastAsia" w:ascii="微软雅黑" w:hAnsi="微软雅黑" w:eastAsia="微软雅黑" w:cs="微软雅黑"/>
                          <w:b w:val="0"/>
                          <w:bCs/>
                          <w:color w:val="FFFFFF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/>
                          <w:color w:val="FFFFFF"/>
                          <w:sz w:val="30"/>
                          <w:szCs w:val="30"/>
                          <w:lang w:val="en-US" w:eastAsia="zh-CN"/>
                        </w:rPr>
                        <w:t>请输入公司名称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-1125855</wp:posOffset>
                </wp:positionH>
                <wp:positionV relativeFrom="paragraph">
                  <wp:posOffset>8617585</wp:posOffset>
                </wp:positionV>
                <wp:extent cx="635" cy="680085"/>
                <wp:effectExtent l="7620" t="0" r="17145" b="5715"/>
                <wp:wrapNone/>
                <wp:docPr id="11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8008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-88.65pt;margin-top:678.55pt;height:53.55pt;width:0.05pt;z-index:251669504;mso-width-relative:page;mso-height-relative:page;" filled="f" stroked="t" coordsize="21600,21600" o:gfxdata="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8eQ1t9wAAAAPAQAADwAAAAAAAAABACAAAAAiAAAAZHJzL2Rvd25yZXYueG1sUEsB&#10;AhQAFAAAAAgAh07iQPbWcoXxAQAA7QMAAA4AAAAAAAAAAQAgAAAAKwEAAGRycy9lMm9Eb2MueG1s&#10;UEsFBgAAAAAGAAYAWQEAAI4FAAAAAA==&#10;">
                <v:fill on="f" focussize="0,0"/>
                <v:stroke weight="1.25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楷体_GB2312"/>
          <w:b/>
          <w:sz w:val="28"/>
          <w:szCs w:val="28"/>
        </w:rPr>
        <w:t xml:space="preserve"> </w:t>
      </w:r>
    </w:p>
    <w:sectPr>
      <w:footerReference r:id="rId3" w:type="default"/>
      <w:footerReference r:id="rId4" w:type="even"/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lang w:val="en-GB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EsImhkaWQiOiJlYjViOWY1YmIxMTkwMDM2ZGVkY2M2Yjk3NjE0ZWVhZiIsInVzZXJDb3VudCI6MjF9"/>
  </w:docVars>
  <w:rsids>
    <w:rsidRoot w:val="56074D2E"/>
    <w:rsid w:val="008A71C6"/>
    <w:rsid w:val="008C55F6"/>
    <w:rsid w:val="04112A88"/>
    <w:rsid w:val="08B7504C"/>
    <w:rsid w:val="189B1FC4"/>
    <w:rsid w:val="18DD0845"/>
    <w:rsid w:val="19F67352"/>
    <w:rsid w:val="1B0C4CE1"/>
    <w:rsid w:val="1D35031B"/>
    <w:rsid w:val="1F876504"/>
    <w:rsid w:val="21A14F20"/>
    <w:rsid w:val="227B5A20"/>
    <w:rsid w:val="26E569DA"/>
    <w:rsid w:val="2A9F38E6"/>
    <w:rsid w:val="2AF83194"/>
    <w:rsid w:val="30522659"/>
    <w:rsid w:val="32D65578"/>
    <w:rsid w:val="352D05C5"/>
    <w:rsid w:val="38277CDC"/>
    <w:rsid w:val="3EEB0B72"/>
    <w:rsid w:val="412269E8"/>
    <w:rsid w:val="4177140C"/>
    <w:rsid w:val="4A702F34"/>
    <w:rsid w:val="4D4B7C5B"/>
    <w:rsid w:val="4E340BD7"/>
    <w:rsid w:val="53316F22"/>
    <w:rsid w:val="56074D2E"/>
    <w:rsid w:val="56464A92"/>
    <w:rsid w:val="58600D52"/>
    <w:rsid w:val="689618A9"/>
    <w:rsid w:val="6D25144D"/>
    <w:rsid w:val="723111D9"/>
    <w:rsid w:val="7DDA1D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15"/>
    <w:basedOn w:val="6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75111\AppData\Roaming\kingsoft\office6\templates\download\f32f552f31637c83befb3b0fac552d11\&#20135;&#21697;&#25253;&#20215;&#21333;&#65288;&#25253;&#20215;&#34920;&#65289;excel&#27169;&#29256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产品报价单（报价表）excel模版.doc</Template>
  <Pages>1</Pages>
  <Words>0</Words>
  <Characters>0</Characters>
  <Lines>1</Lines>
  <Paragraphs>1</Paragraphs>
  <TotalTime>3</TotalTime>
  <ScaleCrop>false</ScaleCrop>
  <LinksUpToDate>false</LinksUpToDate>
  <CharactersWithSpaces>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2023-04-07T14:25:00Z</dcterms:created>
  <dc:creator>零。</dc:creator>
  <cp:lastModifiedBy>零。</cp:lastModifiedBy>
  <dcterms:modified xsi:type="dcterms:W3CDTF">2023-04-12T08:09:23Z</dcterms:modified>
  <dc:title>_x0001_西安海泉环保设备有限公司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KSOTemplateUUID">
    <vt:lpwstr>v1.0_mb_YdHT8li1+wc6Qql9RgpEpQ==</vt:lpwstr>
  </property>
  <property fmtid="{D5CDD505-2E9C-101B-9397-08002B2CF9AE}" pid="4" name="ICV">
    <vt:lpwstr>2779F39C8AA94A8BB110B9701B6365A7</vt:lpwstr>
  </property>
</Properties>
</file>